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F9867" w14:textId="77777777" w:rsidR="00605721" w:rsidRDefault="00605721" w:rsidP="00605721">
      <w:pPr>
        <w:spacing w:after="40" w:line="269" w:lineRule="auto"/>
      </w:pPr>
      <w:r>
        <w:rPr>
          <w:b/>
          <w:color w:val="0094C0"/>
          <w:sz w:val="18"/>
        </w:rPr>
        <w:t xml:space="preserve">KAUFLAND ČESKÁ REPUBLIKA v.o.s.  </w:t>
      </w:r>
      <w:proofErr w:type="gramStart"/>
      <w:r>
        <w:rPr>
          <w:b/>
          <w:color w:val="0094C0"/>
          <w:sz w:val="18"/>
        </w:rPr>
        <w:t>|  VŘ</w:t>
      </w:r>
      <w:proofErr w:type="gramEnd"/>
      <w:r>
        <w:rPr>
          <w:b/>
          <w:color w:val="0094C0"/>
          <w:sz w:val="18"/>
        </w:rPr>
        <w:t xml:space="preserve"> R-840-1130-2026</w:t>
      </w:r>
    </w:p>
    <w:p w14:paraId="2CD6AB38" w14:textId="77777777" w:rsidR="00605721" w:rsidRDefault="00605721" w:rsidP="00605721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p w14:paraId="70686FA2" w14:textId="77777777" w:rsidR="00605721" w:rsidRDefault="00605721"/>
    <w:tbl>
      <w:tblPr>
        <w:tblStyle w:val="Mkatabulky"/>
        <w:tblW w:w="11892" w:type="dxa"/>
        <w:jc w:val="center"/>
        <w:tblBorders>
          <w:top w:val="single" w:sz="2" w:space="0" w:color="F0F1F2"/>
          <w:left w:val="none" w:sz="0" w:space="0" w:color="auto"/>
          <w:bottom w:val="single" w:sz="2" w:space="0" w:color="F0F1F2"/>
          <w:right w:val="single" w:sz="2" w:space="0" w:color="F0F1F2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  <w:gridCol w:w="2592"/>
      </w:tblGrid>
      <w:tr w:rsidR="00241F0E" w:rsidRPr="00785692" w14:paraId="7D5332EB" w14:textId="77777777" w:rsidTr="00324093">
        <w:trPr>
          <w:trHeight w:val="191"/>
          <w:jc w:val="center"/>
        </w:trPr>
        <w:tc>
          <w:tcPr>
            <w:tcW w:w="9300" w:type="dxa"/>
            <w:tcBorders>
              <w:top w:val="single" w:sz="2" w:space="0" w:color="ABADAC"/>
              <w:left w:val="single" w:sz="2" w:space="0" w:color="ABADAC"/>
              <w:bottom w:val="single" w:sz="2" w:space="0" w:color="ABADAC"/>
              <w:right w:val="nil"/>
            </w:tcBorders>
          </w:tcPr>
          <w:p w14:paraId="6E0CFC5F" w14:textId="77777777" w:rsidR="00241F0E" w:rsidRPr="00785692" w:rsidRDefault="00324093" w:rsidP="00891EA9">
            <w:pPr>
              <w:keepNext/>
              <w:tabs>
                <w:tab w:val="left" w:pos="3362"/>
              </w:tabs>
              <w:spacing w:before="120" w:after="120"/>
              <w:ind w:left="1151"/>
              <w:rPr>
                <w:rFonts w:asciiTheme="minorHAnsi" w:hAnsi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785692">
              <w:rPr>
                <w:rFonts w:asciiTheme="minorHAnsi" w:hAnsiTheme="minorHAnsi" w:cstheme="minorHAnsi"/>
                <w:b/>
                <w:bCs/>
                <w:color w:val="0094C0"/>
                <w:sz w:val="28"/>
                <w:szCs w:val="28"/>
              </w:rPr>
              <w:t>KATALOG MODULU 1 – PRIMÁRNÍ SCREENING A HISTORICKÁ ANALÝZA</w:t>
            </w:r>
          </w:p>
        </w:tc>
        <w:tc>
          <w:tcPr>
            <w:tcW w:w="2592" w:type="dxa"/>
            <w:tcBorders>
              <w:top w:val="single" w:sz="2" w:space="0" w:color="ABADAC"/>
              <w:left w:val="nil"/>
              <w:bottom w:val="single" w:sz="2" w:space="0" w:color="ABADAC"/>
              <w:right w:val="single" w:sz="2" w:space="0" w:color="ABADAC"/>
            </w:tcBorders>
          </w:tcPr>
          <w:p w14:paraId="033AAEDE" w14:textId="77777777" w:rsidR="00241F0E" w:rsidRPr="00785692" w:rsidRDefault="00324093" w:rsidP="00891EA9">
            <w:pPr>
              <w:keepNext/>
              <w:spacing w:before="120" w:after="120"/>
              <w:ind w:right="1298"/>
              <w:jc w:val="right"/>
              <w:rPr>
                <w:rFonts w:asciiTheme="minorHAnsi" w:hAnsiTheme="minorHAnsi"/>
                <w:color w:val="0094C0"/>
                <w:sz w:val="28"/>
                <w:szCs w:val="28"/>
              </w:rPr>
            </w:pPr>
            <w:r w:rsidRPr="00785692">
              <w:rPr>
                <w:rFonts w:asciiTheme="minorHAnsi" w:hAnsi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56704" behindDoc="1" locked="0" layoutInCell="1" allowOverlap="1" wp14:anchorId="5247DA47" wp14:editId="298DA4B2">
                  <wp:simplePos x="0" y="0"/>
                  <wp:positionH relativeFrom="margin">
                    <wp:posOffset>4114269</wp:posOffset>
                  </wp:positionH>
                  <wp:positionV relativeFrom="paragraph">
                    <wp:posOffset>92710</wp:posOffset>
                  </wp:positionV>
                  <wp:extent cx="183515" cy="183515"/>
                  <wp:effectExtent l="0" t="0" r="6985" b="6985"/>
                  <wp:wrapTight wrapText="bothSides">
                    <wp:wrapPolygon edited="0">
                      <wp:start x="0" y="0"/>
                      <wp:lineTo x="0" y="20180"/>
                      <wp:lineTo x="20180" y="20180"/>
                      <wp:lineTo x="20180" y="0"/>
                      <wp:lineTo x="0" y="0"/>
                    </wp:wrapPolygon>
                  </wp:wrapTight>
                  <wp:docPr id="502" name="Grafický 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609612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BD54B05" w14:textId="77777777" w:rsidR="006A1279" w:rsidRDefault="006A1279">
      <w:pPr>
        <w:spacing w:after="40" w:line="269" w:lineRule="auto"/>
      </w:pPr>
    </w:p>
    <w:p w14:paraId="40ABF414" w14:textId="77777777" w:rsidR="006A1279" w:rsidRDefault="00CB4625">
      <w:pPr>
        <w:keepNext/>
        <w:spacing w:before="160" w:after="80" w:line="269" w:lineRule="auto"/>
      </w:pPr>
      <w:r>
        <w:rPr>
          <w:b/>
          <w:color w:val="071A3F"/>
          <w:sz w:val="23"/>
        </w:rPr>
        <w:t>1.1 Obsah a metodika modulu</w:t>
      </w:r>
    </w:p>
    <w:p w14:paraId="1FBF8772" w14:textId="77777777" w:rsidR="006A1279" w:rsidRDefault="00CB4625">
      <w:pPr>
        <w:spacing w:after="80" w:line="269" w:lineRule="auto"/>
      </w:pPr>
      <w:r>
        <w:rPr>
          <w:sz w:val="19"/>
        </w:rPr>
        <w:t xml:space="preserve">Modul 1 se zpracovává plošně pro všechny filiálky. Cílem je rychlá a jednotná kategorizace rizika do pěti stupňů hodnoticí matice zadavatele a výběr filiálek pro podrobné moduly. List M1 obsahuje i ortofotomapu se vstupy a příjezdy a fotodokumentaci (vzor 132 Krnov).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5200"/>
        <w:gridCol w:w="2804"/>
      </w:tblGrid>
      <w:tr w:rsidR="006A1279" w14:paraId="629367CF" w14:textId="77777777">
        <w:trPr>
          <w:cantSplit/>
          <w:tblHeader/>
          <w:jc w:val="center"/>
        </w:trPr>
        <w:tc>
          <w:tcPr>
            <w:tcW w:w="16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BBF4A3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Krok</w:t>
            </w:r>
          </w:p>
        </w:tc>
        <w:tc>
          <w:tcPr>
            <w:tcW w:w="52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A4CAFB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Postup</w:t>
            </w:r>
          </w:p>
        </w:tc>
        <w:tc>
          <w:tcPr>
            <w:tcW w:w="280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0C011C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Datový zdroj</w:t>
            </w:r>
          </w:p>
        </w:tc>
      </w:tr>
      <w:tr w:rsidR="006A1279" w14:paraId="69BFC93E" w14:textId="77777777">
        <w:trPr>
          <w:cantSplit/>
          <w:jc w:val="center"/>
        </w:trPr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026BD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Lokalizace</w:t>
            </w:r>
          </w:p>
        </w:tc>
        <w:tc>
          <w:tcPr>
            <w:tcW w:w="5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EF98F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Geokódování adres, ztotožnění s objektem prodejny, souřadnice WGS 84 a S-JTSK</w:t>
            </w:r>
          </w:p>
        </w:tc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CC9D6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RÚIAN, OSM, ortofoto ČÚZK</w:t>
            </w:r>
          </w:p>
        </w:tc>
      </w:tr>
      <w:tr w:rsidR="006A1279" w14:paraId="2699DA6B" w14:textId="77777777">
        <w:trPr>
          <w:cantSplit/>
          <w:jc w:val="center"/>
        </w:trPr>
        <w:tc>
          <w:tcPr>
            <w:tcW w:w="1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98324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Záplavová území</w:t>
            </w:r>
          </w:p>
        </w:tc>
        <w:tc>
          <w:tcPr>
            <w:tcW w:w="52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CDB711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Prostorový průnik a vzdálenost k ZÚ Q5, Q20, Q100, Q500 a AZZÚ</w:t>
            </w:r>
          </w:p>
        </w:tc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F4E8F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ISVS-Voda (VÚV T.G.M.)</w:t>
            </w:r>
          </w:p>
        </w:tc>
      </w:tr>
      <w:tr w:rsidR="006A1279" w14:paraId="5C64A988" w14:textId="77777777">
        <w:trPr>
          <w:cantSplit/>
          <w:jc w:val="center"/>
        </w:trPr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5D056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Vodní toky</w:t>
            </w:r>
          </w:p>
        </w:tc>
        <w:tc>
          <w:tcPr>
            <w:tcW w:w="5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A5F62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Nejbližší evidovaný a pojmenovaný tok, vzdálenost, převýšení terénu nad hladinou</w:t>
            </w:r>
          </w:p>
        </w:tc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E1CC3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ZABAGED®, DMR 5G</w:t>
            </w:r>
          </w:p>
        </w:tc>
      </w:tr>
      <w:tr w:rsidR="006A1279" w14:paraId="1F45C3D6" w14:textId="77777777">
        <w:trPr>
          <w:cantSplit/>
          <w:jc w:val="center"/>
        </w:trPr>
        <w:tc>
          <w:tcPr>
            <w:tcW w:w="16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C8A5C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Historie povodní</w:t>
            </w:r>
          </w:p>
        </w:tc>
        <w:tc>
          <w:tcPr>
            <w:tcW w:w="52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8D18F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Kulminace a N-letost na hlásných profilech, záznamy o povodních v lokalitě</w:t>
            </w:r>
          </w:p>
        </w:tc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047D4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ČHMÚ, státní podniky Povodí, povodňové plány</w:t>
            </w:r>
          </w:p>
        </w:tc>
      </w:tr>
      <w:tr w:rsidR="006A1279" w14:paraId="08E0BFE3" w14:textId="77777777">
        <w:trPr>
          <w:cantSplit/>
          <w:jc w:val="center"/>
        </w:trPr>
        <w:tc>
          <w:tcPr>
            <w:tcW w:w="16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76BC7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Skóre 1–5</w:t>
            </w:r>
          </w:p>
        </w:tc>
        <w:tc>
          <w:tcPr>
            <w:tcW w:w="52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27EA6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Rozhodovací pravidla dle matice zadavatele (viz níže), odborná revize</w:t>
            </w:r>
          </w:p>
        </w:tc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5869D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–</w:t>
            </w:r>
          </w:p>
        </w:tc>
      </w:tr>
    </w:tbl>
    <w:p w14:paraId="312E2116" w14:textId="77777777" w:rsidR="006A1279" w:rsidRDefault="006A1279">
      <w:pPr>
        <w:spacing w:after="80" w:line="269" w:lineRule="auto"/>
      </w:pPr>
    </w:p>
    <w:p w14:paraId="51B8169E" w14:textId="77777777" w:rsidR="006A1279" w:rsidRDefault="00CB4625">
      <w:pPr>
        <w:keepNext/>
        <w:spacing w:after="40" w:line="269" w:lineRule="auto"/>
      </w:pPr>
      <w:r>
        <w:rPr>
          <w:b/>
          <w:color w:val="071A3F"/>
          <w:sz w:val="17"/>
        </w:rPr>
        <w:t>Tab. 1 – Rozhodovací pravidla indikativního screeningu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7904"/>
      </w:tblGrid>
      <w:tr w:rsidR="006A1279" w14:paraId="61F440B5" w14:textId="77777777">
        <w:trPr>
          <w:cantSplit/>
          <w:tblHeader/>
          <w:jc w:val="center"/>
        </w:trPr>
        <w:tc>
          <w:tcPr>
            <w:tcW w:w="17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488C22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Skóre</w:t>
            </w:r>
          </w:p>
        </w:tc>
        <w:tc>
          <w:tcPr>
            <w:tcW w:w="790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34BAEF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Indikativní pravidlo screeningu</w:t>
            </w:r>
          </w:p>
        </w:tc>
      </w:tr>
      <w:tr w:rsidR="006A1279" w14:paraId="398E25F2" w14:textId="77777777">
        <w:trPr>
          <w:cantSplit/>
          <w:jc w:val="center"/>
        </w:trPr>
        <w:tc>
          <w:tcPr>
            <w:tcW w:w="1700" w:type="dxa"/>
            <w:shd w:val="clear" w:color="auto" w:fill="F2A49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635071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5 – kritické</w:t>
            </w:r>
          </w:p>
        </w:tc>
        <w:tc>
          <w:tcPr>
            <w:tcW w:w="79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12067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Filiálka v aktivní zóně ZÚ</w:t>
            </w:r>
          </w:p>
        </w:tc>
      </w:tr>
      <w:tr w:rsidR="006A1279" w14:paraId="23F5ED65" w14:textId="77777777">
        <w:trPr>
          <w:cantSplit/>
          <w:jc w:val="center"/>
        </w:trPr>
        <w:tc>
          <w:tcPr>
            <w:tcW w:w="17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528949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 – vysoké</w:t>
            </w:r>
          </w:p>
        </w:tc>
        <w:tc>
          <w:tcPr>
            <w:tcW w:w="79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697D3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Filiálka v ZÚ Q20 (Q5); po revizi též historicky doložené zatečení</w:t>
            </w:r>
          </w:p>
        </w:tc>
      </w:tr>
      <w:tr w:rsidR="006A1279" w14:paraId="0A173DD0" w14:textId="77777777">
        <w:trPr>
          <w:cantSplit/>
          <w:jc w:val="center"/>
        </w:trPr>
        <w:tc>
          <w:tcPr>
            <w:tcW w:w="170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A0EE9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 – střední</w:t>
            </w:r>
          </w:p>
        </w:tc>
        <w:tc>
          <w:tcPr>
            <w:tcW w:w="79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ED2E5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Filiálka v ZÚ Q100 nebo do 50 m od jeho hranice, ZÚ Q20 do 50 m, případně tok do 100 m s převýšením ≤ 1,5 m</w:t>
            </w:r>
          </w:p>
        </w:tc>
      </w:tr>
      <w:tr w:rsidR="006A1279" w14:paraId="07E722D9" w14:textId="77777777">
        <w:trPr>
          <w:cantSplit/>
          <w:jc w:val="center"/>
        </w:trPr>
        <w:tc>
          <w:tcPr>
            <w:tcW w:w="170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AAFA41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 – nízké</w:t>
            </w:r>
          </w:p>
        </w:tc>
        <w:tc>
          <w:tcPr>
            <w:tcW w:w="79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4F511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ZÚ Q100 do 250 m, ZÚ Q500, nebo tok do 150 m s převýšením ≤ 3 m</w:t>
            </w:r>
          </w:p>
        </w:tc>
      </w:tr>
      <w:tr w:rsidR="006A1279" w14:paraId="64E5A77A" w14:textId="77777777">
        <w:trPr>
          <w:cantSplit/>
          <w:jc w:val="center"/>
        </w:trPr>
        <w:tc>
          <w:tcPr>
            <w:tcW w:w="170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308E7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 – zanedbatelné</w:t>
            </w:r>
          </w:p>
        </w:tc>
        <w:tc>
          <w:tcPr>
            <w:tcW w:w="79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D718F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Mimo uvedená kritéria</w:t>
            </w:r>
          </w:p>
        </w:tc>
      </w:tr>
    </w:tbl>
    <w:p w14:paraId="5956D4CD" w14:textId="77777777" w:rsidR="006A1279" w:rsidRDefault="006A1279">
      <w:pPr>
        <w:spacing w:after="80" w:line="269" w:lineRule="auto"/>
      </w:pPr>
    </w:p>
    <w:p w14:paraId="732EA25F" w14:textId="1BE15244" w:rsidR="00605721" w:rsidRDefault="00CB4625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C1AD2E6" wp14:editId="4C1982D1">
            <wp:extent cx="5760000" cy="1840000"/>
            <wp:effectExtent l="0" t="0" r="0" b="0"/>
            <wp:docPr id="2125609613" name="Picture 2125609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_m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AE1B" w14:textId="77777777" w:rsidR="00605721" w:rsidRDefault="00605721">
      <w:r>
        <w:br w:type="page"/>
      </w:r>
    </w:p>
    <w:p w14:paraId="67EA202D" w14:textId="77777777" w:rsidR="006A1279" w:rsidRDefault="006A1279">
      <w:pPr>
        <w:keepNext/>
        <w:spacing w:after="40"/>
        <w:jc w:val="center"/>
      </w:pPr>
    </w:p>
    <w:p w14:paraId="5F1817E9" w14:textId="77777777" w:rsidR="006A1279" w:rsidRDefault="00CB4625">
      <w:pPr>
        <w:keepNext/>
        <w:spacing w:before="160" w:after="80" w:line="269" w:lineRule="auto"/>
      </w:pPr>
      <w:r>
        <w:rPr>
          <w:b/>
          <w:color w:val="071A3F"/>
          <w:sz w:val="23"/>
        </w:rPr>
        <w:t>1.2 Výsledky screeningu – souhrn podle krajů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04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A1279" w14:paraId="1FCDAD8C" w14:textId="77777777">
        <w:trPr>
          <w:cantSplit/>
          <w:tblHeader/>
          <w:jc w:val="center"/>
        </w:trPr>
        <w:tc>
          <w:tcPr>
            <w:tcW w:w="280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5A3A29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Kraj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75FBAE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45124E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DC4135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BE664C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67357F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7C1257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Celkem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D87F33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M2</w:t>
            </w:r>
          </w:p>
        </w:tc>
        <w:tc>
          <w:tcPr>
            <w:tcW w:w="8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94C171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M3</w:t>
            </w:r>
          </w:p>
        </w:tc>
      </w:tr>
      <w:tr w:rsidR="006A1279" w14:paraId="654020AA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878EC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Moravskoslezský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7C6A1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14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FFB8D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6410C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E4DDB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198DA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5BAB3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18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C4204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16AEE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</w:tr>
      <w:tr w:rsidR="006A1279" w14:paraId="523866FD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3210A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Ústecký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B6541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C4429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3B144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8528C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7A3D5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905E4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16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7D35D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882D2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7FAE91EA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D3D87E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Jihomoravský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2538C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9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036C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42869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3283C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F7691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86E5AE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260DB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E9069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07010BE3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20ADA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Středočeský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B2AC0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7E192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98B9C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1BC66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967531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1ABF9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3558E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9F72B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</w:tr>
      <w:tr w:rsidR="006A1279" w14:paraId="197A92F5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31AD6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Olomoucký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D6FDA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5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CD94F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5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D94C8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5AC8A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D0FCDE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81CC0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7E152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FE0109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</w:tr>
      <w:tr w:rsidR="006A1279" w14:paraId="0CF51081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648EE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Praha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C16B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8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8FD3D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BF319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DDDD5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8260D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CA4EC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3D2259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5BAC7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45D7B3F8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86D73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Jihočeský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FB353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8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356FD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0FBA4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69503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3635F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C0967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5A839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762E3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36D90BA6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200FB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Zlínský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083C39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FB0EAE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6EF6F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06103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A8F2A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73023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9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2894E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E5401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</w:tr>
      <w:tr w:rsidR="006A1279" w14:paraId="4AAD12AF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A0AFD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Královéhradecký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87222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35F17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7DE82E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41072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BC1FD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1F19B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8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2A060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36FDA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3AF5D4AB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B28D7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Kraj Vysočina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E978B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C94C7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874359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2FB087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942D58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9C5E0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8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CF792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677B6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</w:tr>
      <w:tr w:rsidR="006A1279" w14:paraId="4D5D07E1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EC6B1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Pardubický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D4B8A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BBD49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D6EE4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811D8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575D5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A40E5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7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C7340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2436F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</w:tr>
      <w:tr w:rsidR="006A1279" w14:paraId="2345CCA0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04296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Liberecký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B4B55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9CFC6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8AFD2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1F0BA1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0DCB05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326D1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7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90B36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3F1CE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06ADD7D7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C7DAC2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Plzeňský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202D0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6B41C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C63A0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AD82E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848A26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B4BBBC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6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92CC61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B757BE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</w:tr>
      <w:tr w:rsidR="006A1279" w14:paraId="09D5721E" w14:textId="77777777">
        <w:trPr>
          <w:cantSplit/>
          <w:jc w:val="center"/>
        </w:trPr>
        <w:tc>
          <w:tcPr>
            <w:tcW w:w="280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3DFA7B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Karlovarský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BF18B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22EB8F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B39BB4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68F833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066BA9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0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5CEF8A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5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5E3D00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5707DD" w14:textId="77777777" w:rsidR="006A1279" w:rsidRDefault="00CB4625">
            <w:pPr>
              <w:spacing w:after="0" w:line="252" w:lineRule="auto"/>
            </w:pPr>
            <w:r>
              <w:rPr>
                <w:sz w:val="16"/>
              </w:rPr>
              <w:t>1</w:t>
            </w:r>
          </w:p>
        </w:tc>
      </w:tr>
      <w:tr w:rsidR="006A1279" w14:paraId="09258692" w14:textId="77777777">
        <w:trPr>
          <w:cantSplit/>
          <w:jc w:val="center"/>
        </w:trPr>
        <w:tc>
          <w:tcPr>
            <w:tcW w:w="280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87B1A7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Celkem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B73BD1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88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7EAD32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39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C74310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19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6485DE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707350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04797D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149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B57772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22</w:t>
            </w:r>
          </w:p>
        </w:tc>
        <w:tc>
          <w:tcPr>
            <w:tcW w:w="8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B40B63" w14:textId="77777777" w:rsidR="006A1279" w:rsidRDefault="00CB4625">
            <w:pPr>
              <w:spacing w:after="0" w:line="252" w:lineRule="auto"/>
            </w:pPr>
            <w:r>
              <w:rPr>
                <w:b/>
                <w:sz w:val="16"/>
              </w:rPr>
              <w:t>9</w:t>
            </w:r>
          </w:p>
        </w:tc>
      </w:tr>
    </w:tbl>
    <w:p w14:paraId="7FA84BF4" w14:textId="77777777" w:rsidR="006A1279" w:rsidRDefault="006A1279">
      <w:pPr>
        <w:spacing w:after="80" w:line="269" w:lineRule="auto"/>
      </w:pPr>
    </w:p>
    <w:p w14:paraId="7676C354" w14:textId="77777777" w:rsidR="006A1279" w:rsidRDefault="00CB4625">
      <w:pPr>
        <w:keepNext/>
        <w:spacing w:before="160" w:after="80" w:line="269" w:lineRule="auto"/>
      </w:pPr>
      <w:r>
        <w:rPr>
          <w:b/>
          <w:color w:val="071A3F"/>
          <w:sz w:val="23"/>
        </w:rPr>
        <w:t>1.3 Tabulka výsledků Modulu 1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100"/>
        <w:gridCol w:w="1750"/>
        <w:gridCol w:w="700"/>
        <w:gridCol w:w="750"/>
        <w:gridCol w:w="800"/>
        <w:gridCol w:w="750"/>
        <w:gridCol w:w="750"/>
        <w:gridCol w:w="800"/>
        <w:gridCol w:w="754"/>
      </w:tblGrid>
      <w:tr w:rsidR="006A1279" w14:paraId="3CB7BFFC" w14:textId="77777777">
        <w:trPr>
          <w:cantSplit/>
          <w:tblHeader/>
          <w:jc w:val="center"/>
        </w:trPr>
        <w:tc>
          <w:tcPr>
            <w:tcW w:w="4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3058BD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ID</w:t>
            </w:r>
          </w:p>
        </w:tc>
        <w:tc>
          <w:tcPr>
            <w:tcW w:w="21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C921CD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Filiálka</w:t>
            </w:r>
          </w:p>
        </w:tc>
        <w:tc>
          <w:tcPr>
            <w:tcW w:w="17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2298D4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Tok</w:t>
            </w:r>
          </w:p>
        </w:tc>
        <w:tc>
          <w:tcPr>
            <w:tcW w:w="7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4DD175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Vzd. [m]</w:t>
            </w:r>
          </w:p>
        </w:tc>
        <w:tc>
          <w:tcPr>
            <w:tcW w:w="7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696A8B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Převýš. [m]</w:t>
            </w:r>
          </w:p>
        </w:tc>
        <w:tc>
          <w:tcPr>
            <w:tcW w:w="8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2925B1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AZZÚ</w:t>
            </w:r>
          </w:p>
        </w:tc>
        <w:tc>
          <w:tcPr>
            <w:tcW w:w="7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97F748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Q5</w:t>
            </w:r>
          </w:p>
        </w:tc>
        <w:tc>
          <w:tcPr>
            <w:tcW w:w="7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F641EC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Q20</w:t>
            </w:r>
          </w:p>
        </w:tc>
        <w:tc>
          <w:tcPr>
            <w:tcW w:w="8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4BE07C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Q100</w:t>
            </w:r>
          </w:p>
        </w:tc>
        <w:tc>
          <w:tcPr>
            <w:tcW w:w="75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EFE884" w14:textId="77777777" w:rsidR="006A1279" w:rsidRDefault="00CB4625">
            <w:pPr>
              <w:spacing w:after="0" w:line="252" w:lineRule="auto"/>
            </w:pPr>
            <w:r>
              <w:rPr>
                <w:b/>
                <w:color w:val="FFFFFF"/>
                <w:sz w:val="13"/>
              </w:rPr>
              <w:t>Skóre</w:t>
            </w:r>
          </w:p>
        </w:tc>
      </w:tr>
      <w:tr w:rsidR="006A1279" w14:paraId="0FA975B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4CEA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D02D4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Ostrava-Zabreh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6593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Odra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D84A6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801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AB0E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21,1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46471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21EC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7474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B4F38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EFF5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0FCD4B4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165F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4940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Ostrava-Vitkovice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3F32E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Ostravice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917A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719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1C0A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D541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44EF6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A0F15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56CB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D3735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D4F31F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78E0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3BD4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Prachatice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5C523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Fefrovský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C9CF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38DFC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-3,4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EDA4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CC4F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0E77A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1066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3B343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474674D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3DBB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4D5DC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Cheb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13992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Maškovský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E80CD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496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4093F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21,3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79C6F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D205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30E7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24C3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63DD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0661C4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FD337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AC7AD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Litomerice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F1EB9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Labe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E6E28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617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8C5DF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30,9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FE4E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0FFF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C2007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97D63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024D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01C2E48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5876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B5282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Lanskroun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D3891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Ostrovský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EEE2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4239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12,9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9F62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8B02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F2BD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69481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FF0D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7BD1237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C4AB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F39B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Louny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A52E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Ohře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F4B5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958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DFAA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50,1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9F9CC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4F1E5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4AEBF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4AEA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0E2C9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1D40D6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49CC0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249C2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Ostrov nad Ohri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886BA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Jáchymovský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9792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ED82F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C52B6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1EA5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BCF1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76AC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B9E0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657CE81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1451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89CD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Pardubice-Rosice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8CD13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Labe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4385F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783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785F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E17B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42814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661C4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5836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212B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A0AD75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DF87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6F62D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Marianske Lazne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2F01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Úšovický potok (Kamenný potok)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5B9A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428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499C8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-0,6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063A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F4F82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E18AC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9693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AAEB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53896D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F4A8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FAE72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Chomutov-Otvice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81AFE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Otvický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47409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858F6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DA9B1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7C77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0DDB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BBF49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A3E9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C61E0F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FEA3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E080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Nachod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9EDE6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Metuje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C6EC6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684D9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7469D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0D902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6139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EFBE6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6853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6E961BD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00330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B18DF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Trebon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9F5BE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Zlatá stoka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9652D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360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F5B1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B553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4BD5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530A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BC1B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8175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F23277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B765B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C6108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Decin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73AB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Ploučnice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74418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0264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CFE2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35F4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F103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12BB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A81B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5F4596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AD63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602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Plzen-Bory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2F63A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Radbuza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0DF77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1 164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DBAA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36,3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2ED6B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F0ACC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206C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FB355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3A12E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0D83982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1769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441C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Vrchlabi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FD61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Vápenický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99F9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0F1FE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47C3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1667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93BCF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C488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A60E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4EE763F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6FF67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5004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Most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D171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Bílina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072A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418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FBFB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DCAAE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960C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68C4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46BD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CEE3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EBE4BC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F218C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AE3AC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Ostrava-Marianske Hory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12AB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Černý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4A56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473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E1350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BD6E8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45B7B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A5A15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2ACFA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6E40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19AF9B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6DA5D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7F60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Varnsdorf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ABA7C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Mandava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5077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272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082D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B42B4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EE06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8CD0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19123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DDE4B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6DAF60D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69FF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806E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Kladno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1EC1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Lidický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00FC0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1 361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D26F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25,5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1775F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157FE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D8FF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C1A8D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778E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9433FC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22DB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4489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Praha-Kobylisy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6422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Rokytka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99B1D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1 954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48DB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111,4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29E3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17B4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74B89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DB53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23ECE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3E40DA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F310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C29E3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Jaromer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3BBA2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Dolecký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6264A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525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BB604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6A9F3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6B368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17DD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9FAF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2D09F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F32792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ED10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AA14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Mlada Boleslav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E8FE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Jizera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728DF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973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BC434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20,5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6D9D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3C9B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3340B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46ED3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0677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086484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5E11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DBCB0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Brno-Slatina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0831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Ivanovický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5BBA7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889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0D72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E3CC6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24464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A915F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BC8E7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B1DD5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0405D3A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8F793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29763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Zlin-Vrsava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A8E9E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Fryštácký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223F8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103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EBD4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36487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86B9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8632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44513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EBBED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62F6219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950C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lastRenderedPageBreak/>
              <w:t>26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122B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Uherske Hradiste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2E8F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Morava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40645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349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565C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25E24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6675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AC8E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F2594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56F4B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4FC348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7357E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00F02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Praha-Horni Mecholupy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0A8F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Botič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42CC1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1 555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9CF09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41,3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C5AC7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7617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62859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ACB8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22254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9F0147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774FC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3C0B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Liberec-Stare Pavlovice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983D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Lužická Nisa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6F6E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E50F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36,5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87C6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DAB11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C8096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1DBD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E8FA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7884C9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E116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FEF6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Hranice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5035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Ludina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29ED1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252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78B6D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0B0DC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1C63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243DB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615EF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8410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24154F7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EF60A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5B9CB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Plzen-Roudna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970AB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Mže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82F53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249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05CD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9EA4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17CF1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7023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0E112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B40A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72F28BC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9668B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3CF2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Beroun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37A7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Litavka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1918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151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BA7D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633A5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C209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FCE50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EB85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76FDC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4A4BCD3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E8BB3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620A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Trebic-Horka-Domky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326B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Jihlava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5DFE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1 313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EEA26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82,9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D84B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C2A1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C935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0C52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CDB2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A5849C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0BBBC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3069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Ceske Budejovice-Stromovka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5154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Zlatá stoka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276F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187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E3421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6B38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5FD5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9658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BF6F2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183FE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19D9047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1213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832F8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Melnik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C2AF7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Pšovka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D28A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1C010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601D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4BDA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FFDA9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7155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DAB18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07E8C46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8C6E0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6673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Trinec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7008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Olše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F6111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379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F9A2E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EB36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9E9FD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66A5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EE4B3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C767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FFA14F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C2AC7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5DE71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Sumperk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76D2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Bratrušovský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7318C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240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8A76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E7DE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585F1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4591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E553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CADF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056095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0259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3688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Pisek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291E3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Mehelnický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79167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5FE8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63F6C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FF53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2FCD8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ED24A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A3649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2EE97D4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B0E8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E6BC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Teplice-Centrum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DF1E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Sviní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B4BA1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1 196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53A03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36C0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8ED88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168A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DB2C5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41B5F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6A5B6E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4364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707D3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Frydek-Mistek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809C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Ostravice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F11A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417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A14B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31,9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EBD98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04327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10915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A574F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856C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098BDF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66A8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52053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Zlin-Cepkov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9E873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Dřevnice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B51A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C56C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4,9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D59F7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54AE5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B12C5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FE5B7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08ED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0539ECE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BDD3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6C81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Prerov-Zelatovska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BE9B8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Bečva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6081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1 150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5E6D1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29,4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8B79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B93B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1BC8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EAA1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48F7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9FB48A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27BE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988E9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Sokolov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A3BEE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Ohře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DF81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676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7DC6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50,0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32068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308AF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4EC74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3F70B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D503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0D7DFD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2042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9117C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Chrudim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4ADB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Chrudimka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D2C68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954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167EB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37,1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07CDE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73033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4E345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3A90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BE914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B2D204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B39B9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64D13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Kurim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B9F66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Kuřimka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2EB0B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D906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DA97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FDF3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6CBA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330A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2DD40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3C13D7B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3C6C6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6B9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Teplice-Trnovany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DB26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Modlanský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5684B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584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2F48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35AD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C146C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C4CAD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A724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3D8B4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747927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483E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819B7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Praha-Podbaba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3612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plavební kanál Troja - Podbaba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63278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299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F12D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7338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4650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7DD8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E6F1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CF71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7577FCA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CAE30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7470C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Znojmo,Dukelskych Bojovniku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17C8C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Mlýnský náhon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7E5A8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62C30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0,2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E0DE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BC118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F82ED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2907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12ACB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13A4C92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24AA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B27D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Znojmo,Jarosova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8CA0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Leska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EEA26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294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D85F8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35,7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D63E8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296B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0094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4085F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6040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B4E4F8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C5D4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8865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Usti nad Labem-Klise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B12B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Klíšský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E6AFB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622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F108E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F0647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49C5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1FFF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A5B2D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C9D71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4B2058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4E89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092C1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Praha-Jarov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ECD45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Rokytka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9B7F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776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848B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38,7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D9A4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9677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659D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58609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7F3F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B7E779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8A00D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4E8C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Prostejov, Okruzni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68296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Hloučela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0840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1 937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AB257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C9C92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37E05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A5984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D0E58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2CCF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73AF27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BF0E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92E68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Pelhrimov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A36A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Bělá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3091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917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4FF96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51,5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1EA5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C2E0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1C2E4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27EB6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7E9C3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0F6CEF4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74CA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8484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Karlovy Vary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CD32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Ohře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066E6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C5153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CADB1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4480A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07C1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8EDF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29534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41132E8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23AB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7F652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Brno-Zidenice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590CB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Svitava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49D0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552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CFA5C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2,9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1855E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A474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070CF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8871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71C15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3ED700D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ECB7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4A73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Podebrady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2FFA8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Labe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AAEDC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784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70B1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64BC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9720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CD21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7DB7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FA428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C53C9F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493D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DABCC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Havirov-Prostredni Sucha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8880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Sušanka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A7113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1 084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4BD4B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25,2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2CBF6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B8D35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8FF47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A14B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ED514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B78497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77D2F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E5E79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Domazlice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F3324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Zubřina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DB8E4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441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EE14A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9ACDC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D526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34F89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30AA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0979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22DFB8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A744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038B8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Praha-Vypich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0B8CB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Motolský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22DCF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912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83D3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109,1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4E66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CE604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50F5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F5DAB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D52D0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D54FE7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173F8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ED4E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Olomouc-Neredin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E0B5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Nemilanka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A5F34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911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71DC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365C6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8394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D6EF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BAC4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FEDC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291503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B3B67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6B976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Tabor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9CD9C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Lužnice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5CB04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721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E3FBC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30,5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E9C3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FAE5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4957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AB61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BE32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34A217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BE53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A8E69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Liberec-Rochlice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A310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Lužická Nisa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C0A8B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146E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D084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78376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F1815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FCDA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4501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23FE5A2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F1B1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39707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Jihlava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9D72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Jihlava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38EC1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C52E4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8E46E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43846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3A635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02D6C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F7658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D756F2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D4BAD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0FD6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Zatec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A18F5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Ohře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0455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345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5C23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22,1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BCE0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EE8FA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0AC33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EF81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4D9C6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9404EF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355E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6C4F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Praha-Cestlice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2A34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Botič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3981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1 063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217F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21,5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364A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C64D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9C95B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2970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D5FC6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7D49F31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22FE6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867B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Opava-Katerinky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418A8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Kateřinský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6C625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0582C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7666E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56939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69FD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2451F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695E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7D7409D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FF6F3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5AF4F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Svitavy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755D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Svitava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9034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277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2D17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EF569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D900E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0433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B54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3265B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464764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AB904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CB76D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Sternberk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9A2D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Grygava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0983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6B399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6,0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8DFD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356E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E599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4B46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CBAAC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2AA17C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1978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23302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Jablonec nad Nisou,U Kostela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FB4D0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Mšenský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C66E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332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7D27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-1,5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684A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ECC6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79ED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8BD3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2E4F6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04E0C79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5F584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CA88F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Benesov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F538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Baba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783AD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825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76EC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40,2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4E73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9FABB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8C1D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45EF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F74A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552AFF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55B0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6C13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Rakovnik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31C8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Lišanský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D7BF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506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E05A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34,6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089BA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492BF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278C3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3A5D9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25344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537F28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35E8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18144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Karvina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CFE3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Železárenský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44821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864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3EA4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4582D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B99D0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C988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8C65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21C2B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C1D7A7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5FC4C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0E3A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Praha-Barrandov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D3F5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Vrutice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6FD8D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624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DD9DF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0311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CFFC2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0A6ED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4A16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4661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9882BA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F1156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CF044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Kolin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E32AE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Pekelský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F27C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518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9EE9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5EAA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ADAB6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94842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9F875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17078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81650D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001B5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2662E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Praha-Modrany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AD008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Lhotecký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F9EE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357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4E955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C415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835D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9BCF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74A7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578F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7BB7D7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2901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3DCFE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Ceske Budejovice-Sidliste Vltava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5DA2F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Vltava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41B3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802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93D49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4E8C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6946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CA545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12452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F2CD5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168F5C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C8D3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7851C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Trebic-Nove Mesto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E5BE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Jihlava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C5FB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82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5379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57C39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F71F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8001F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D8F8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D0FC3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3031573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AA33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lastRenderedPageBreak/>
              <w:t>77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85BB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Rokycany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693C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Klabava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43FF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215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BA3A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5DCD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9493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F548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EF0E9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0F9E1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D90050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EA9D0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98336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Strakonice-Katovicka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F7A5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Otava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8749E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535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2B8F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22,5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2033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62798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DDE7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0A96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2D1B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1743C2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1CAB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DB6B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Havirov-Bludovice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B3A85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Stružník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4E7A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272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BACF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26,3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B3AAA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A611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03A0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3DDA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E31A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B5C03B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33C7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789F7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Slany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8958C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Červený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2013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A09D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C56CC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EA7E3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F7A8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17082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A155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23D37E3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06BF1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DCF5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Brno-Ponava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C6C35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Zaječí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4031B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1 338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BF851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-17,7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6237E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082DC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D1225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1FC8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61DFC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11F882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9E97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2C523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Humpolec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5B91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Hněvkovický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ED97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1 544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DF282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-22,7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131A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E421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D336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D6E30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CFEF6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AA5727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B6015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5DB4D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Trutnov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EFF8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Úpa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0ACD1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209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6A5C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-1,5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6675C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C09E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7DDA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2335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B66DF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2D80F6A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2477D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15AF8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Dvur Kralove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FB61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Hartský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D094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E192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B6F4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BBCEC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F7E71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69CF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53C3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</w:t>
            </w:r>
          </w:p>
        </w:tc>
      </w:tr>
      <w:tr w:rsidR="006A1279" w14:paraId="7272D48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83FC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6D2B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Praha-Michle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2D843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Botič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35F55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11EFC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27C7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25499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85E43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9156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BF50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23DBD1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4FAF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0AFDB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Roznov pod Radhostem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B4F4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Rožnovská Bečva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077A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264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FBDD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2,4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5B3CD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3AFD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088F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681D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2DE88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929F03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8ACFA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4C0B8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Hradec Kralove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635B8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Piletický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BA9B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DE72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E6B0D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1BBCF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2D2F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8F2D2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C30F2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07BA71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F130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E4DCE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Uhersky Brod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FC2A8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Olšava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F8E4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394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517A2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C6E85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CBBC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F9266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42BFF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CB475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7858DF5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C543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C1C0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Turnov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0A7B4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Libuňka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2739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344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D5582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A4F2F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08E8B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D53E5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C4E1A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1276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40A1F2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7E15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09EA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Kromeriz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6944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Vážanský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6629D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664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6087E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0,8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4B995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467D6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4536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4A95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4953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</w:t>
            </w:r>
          </w:p>
        </w:tc>
      </w:tr>
      <w:tr w:rsidR="006A1279" w14:paraId="6B9B407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58E6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95F20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Hodonin,Dvorakova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71FF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Stará Morava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74390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1 020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BDC7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AE496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43682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FFC20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C2D41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50535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2F62B0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0632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B969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Moravska Trebova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2030A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Udánecký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F6AAC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664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01FB0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08A6A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EEC7A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6E7A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60837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A012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1B5D27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DEB0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176EC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Hustopece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028A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Štinkovka (Stinkava)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8D52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AB76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E61B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B7DC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9101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E69CD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1BFC9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870E7D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5826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C8EA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Vsetin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E60F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Jasenice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F703E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5D95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4B8D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8E28C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C058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15D5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9E6AB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6A5F814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7BED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408EB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Bohumin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AEE6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Bajcůvka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DB2F3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429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AEE15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1,0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06AA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D46F0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B3E1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E9ED9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4D2A6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66F5FBB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EEBF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3F35D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Lovosice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0154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Modla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05DD8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282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0FF5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41AD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A2AD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F845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A0731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6BFDD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BE49B8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C5A6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8961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Pribram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79545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Příbramský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A5F5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497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D99C1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46AB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2B32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3CC0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B5899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6C682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9C00C3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2E569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BCB79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Nymburk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DB38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Staré Labe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0AC64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494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6534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8A17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B3BE3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946F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7F20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0765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012F73A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A26B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F5C6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Plzen-Kosutka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BBEF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Mže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ECBC0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1 734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F6703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97,8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3B20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5DB5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0D3E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4ADD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FF035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2D0CA7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7481B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A2391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Prerov-Lipnicka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749E8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Strhanec II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F367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C84A0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CC139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1801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F821A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2FBC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554F5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67E9C63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F5051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D1EBF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Brandys nad Labem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5773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Labe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06055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872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088D3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37,6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1E34F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E20A1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A92C6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1A544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1FD2E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60A4584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6653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9655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Novy Jicin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50DB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Grasmanka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095A5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604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DC70B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DBCDA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6E597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6AE8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57C89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B77F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55FADC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DA72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79D7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Vyskov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5EA48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Drnůvka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D99B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185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3B682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13,0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18A2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30100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E3CEE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8494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545C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4F5B3B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9A063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ECD6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Hodonin,Konecna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DE7BC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Stará Morava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3FADC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1 056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FA8A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A131B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FCF6B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90F3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E840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ECFE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80AD65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FB39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DFD04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Ostrava-Poruba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4508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Porubka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64343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448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34561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22,9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D83D2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ADBD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38D2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DE3F1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2657F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012FC16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CD6F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2BBA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Jesenik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B182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Staříč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F5EA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3782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9CEC4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2254C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1B84C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C287E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E3DA0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70CBEA6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1AEF6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5FD0C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Praha-Stodulky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D895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Prokopský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F0257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479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DAFF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28,0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88E2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687AF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4228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1C71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49F86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2C4727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EB45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E8979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Ceska Lipa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0D04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Ploučnice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83D0D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227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EFBD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54C25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B0A7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0750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B9AFE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9E16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0843A12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69189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E0A0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Orlova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71E51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Výšina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6F66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290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AE86C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74C13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24C42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84F07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09F43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EA22B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33542B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8B00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90E8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Blansko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3264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Sloupečník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3E1C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DA843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0,5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0E61B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C82E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ADEA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1B5A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6B9B6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2B01AD7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4C415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7373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Bruntal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24FD6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Černý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1A4B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48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C134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12F0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9834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13834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A090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D106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7121DDB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67C1B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80228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Dacice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B9C8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Rybniční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4D8B2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E10B6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80126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4F40B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72FFB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C8780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B184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AD0952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43E77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1276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Koprivnice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56ED8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Kopřivnička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E3F08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224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8FF8C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480D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319FC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CC5A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C666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4A349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7042E09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F7667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22C6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Praha-Palmovka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34BC6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Rokytka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2D39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559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00DB4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E9BE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3022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9AF9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513B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55E5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23BAD80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B02D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C967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Veseli nad Luznici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A22E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Lužnice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D70F7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564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7964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042C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1E6A9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EB48C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5460F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19FA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4A3A3FB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FDED8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8EAA0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Olomouc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1E12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Morava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B7D2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523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05D10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2FB4A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31773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B6E34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38F4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0F76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0A461A6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AB1D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A814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Jicin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18A8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Cidlina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137B6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7128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2DB4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6499C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6C32D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E67F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BEC9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631D303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6FE3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859E8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Horovice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207E6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Tihava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9F41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783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ABB7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-7,6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AE706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1AC56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404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EFBF5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8CDD9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AE9D75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D053D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2D94C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Zdar nad Sazavou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B28F1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Sázava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28EAB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630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C0EAD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25,3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FCE4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E4A7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02B8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5F6B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9DF5C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5F9214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F7D3F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8C7C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Cesky Krumlov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915AC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Nový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5425B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544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3791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35,1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D7D7A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788D5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D3FA0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2AF4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F92B2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CFFCF1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7E7DC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AC251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Brno-Bohunice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17CF7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Svratka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7F595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947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93D06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79,1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AEB8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F7C29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F10A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3AFC0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E4864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EFCAF3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B8B73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5A922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Ceska Trebova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A69B4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Třebovka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A069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96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E946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4713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D2A1F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9B500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5AD0B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06266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614F254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DA8A6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FB63F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Zabreh na Morave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369B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Moravská Sázava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E8F9E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169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C7FB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4,2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0326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F953D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1382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92B40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1193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77E794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573AD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7A11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Kyjov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EE934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Sobůlský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9497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91911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11,7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77B0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AD22E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21D3B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C4B4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3B5D7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0A0CCCE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00403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AD1F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Cesky Tesin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A42C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Hrabinka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3AB52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292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448F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41344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7E82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4FD76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0885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EFD6B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A67D2B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1C6F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E164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Pardubice-Centrum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CC8B2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Chrudimka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03469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361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B7C6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39A1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06FB0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D969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B510E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56B4E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6A941B6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0BC8E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26A9D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Havlickuv Brod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4DB2B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Sázava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CDA64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232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714B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7,9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601B4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0374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A74F1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917CD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6E53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0B6DAA1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EB26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lastRenderedPageBreak/>
              <w:t>128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3DCE5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Usti nad Labem-Vseborice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2196F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Bílý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A9D79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965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C00B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24,1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8CCD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B6950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80229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BB7D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C3D9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5EFFFC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2426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129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EBA1C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Jindrichuv Hradec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A9D8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Hamerský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F2398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283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95F1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6510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278D4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6318B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B6C72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029A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070D902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34F0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EDE7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Klatovy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C7AF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Drnový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A89B0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4F83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5,8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71D56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156E7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3CC51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62041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4375D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4B343C4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5F0A9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26437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Roudnice nad Labem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F5C77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Čepel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F2581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540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2AD3E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16,3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104BD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3B3C4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84EF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DFFF7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57ED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1908313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F9862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9D35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Krnov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082EB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Opava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F55F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78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615C1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17446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A755D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95FF9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7A0F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</w:t>
            </w:r>
          </w:p>
        </w:tc>
        <w:tc>
          <w:tcPr>
            <w:tcW w:w="754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C2D8E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</w:t>
            </w:r>
          </w:p>
        </w:tc>
      </w:tr>
      <w:tr w:rsidR="006A1279" w14:paraId="17551AF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5606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358A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Jablonec nad Nisou,Turnovska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144B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Lužická Nisa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A5629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3DB7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43,6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C6A5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BD12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69C23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4C24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0FD46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3CEF2C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F72BA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525D9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Kutna Hora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DC4A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Vrchlice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2243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577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835D4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6,7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9E9B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C713E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52D5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E0768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310D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20F8B5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45BA6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0DCF8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Veseli nad Moravou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DF1F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Morava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B6E16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394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F228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0E484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F80C8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04B7F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121E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3A2E5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ED4D9F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60EE4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A3098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Boskovice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B1DFD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Chrudichromský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E59D8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1 430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D98DD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7,5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22B7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E8D5F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656FF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8483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B50D8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7DA5FCD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B9F3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D0A5C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Novy Bor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75218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Šporka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942E8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242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C8EB7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FD536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763C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F6857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6A08C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E0AE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453D3E9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E0E71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0F5A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Litvinov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04D48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Divoký potok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5A5C7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9A331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4,1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A809B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88DEE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DC640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F6B3D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5E21A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23AF633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96C83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139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8B1FD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Chomutov-Centrum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51A11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Chomutovka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9D163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593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6929C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8,5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75425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7EC5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5ED9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DD90C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091D2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952B67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7E01D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140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1A16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Otrokovice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D7AAA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Dřevnice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BB62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641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C35B4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4,5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92AE9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41401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4536E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57453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07CD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336D13A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2F62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141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E1BB5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Opava-Predmesti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DCA3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Otický příkop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8C014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1 040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197E2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A2A1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FE62F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2876A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5BB5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4E3C5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26022DD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9866F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142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B284B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Caslav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99636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Brslenka (Čáslavka)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88205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570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4E92D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9,3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63E9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081B5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0E9B3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669F4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F8FC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  <w:tr w:rsidR="006A1279" w14:paraId="5088E7B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A4BB5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143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B2C6B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Prostejov, Konecna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7E9F2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Hloučela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AD070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165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F4035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1,7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1125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99AF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FB4D8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D9208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C1027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1F84FAB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2D8EA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144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C6613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Velke Mezirici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8CCFA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Oslava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0619F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101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20398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3,2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4CE8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79E65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873D5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48743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9E49E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3D6E398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92AD8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145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18ABC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Valasske Mezirici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81C11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Rožnovská Bečva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D8544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605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2552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1,4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E7433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0B6C2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40F91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A1015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v zóně</w:t>
            </w:r>
          </w:p>
        </w:tc>
        <w:tc>
          <w:tcPr>
            <w:tcW w:w="754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BCFE23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</w:t>
            </w:r>
          </w:p>
        </w:tc>
      </w:tr>
      <w:tr w:rsidR="006A1279" w14:paraId="45CC7D4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A23F2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146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5D4A6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Rychnov nad Kneznou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FB403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Kněžná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DB0A5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143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28AAC2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2,6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2BB7A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327AE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A2EBCE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D148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100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495EF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15B1D4E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EFB176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147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77E87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Kadan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1CF21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Kadaňský potok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8061A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42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2F22D4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2,1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57ECB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21102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769D89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866F0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5E4CB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51EEE36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41AC9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148</w:t>
            </w:r>
          </w:p>
        </w:tc>
        <w:tc>
          <w:tcPr>
            <w:tcW w:w="21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87BED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Mohelnice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B0A2E8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Mírovka</w:t>
            </w:r>
          </w:p>
        </w:tc>
        <w:tc>
          <w:tcPr>
            <w:tcW w:w="7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667A9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505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79EAA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3,3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2C669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6922E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6C9C2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500</w:t>
            </w:r>
          </w:p>
        </w:tc>
        <w:tc>
          <w:tcPr>
            <w:tcW w:w="8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B08D9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≤ 250</w:t>
            </w:r>
          </w:p>
        </w:tc>
        <w:tc>
          <w:tcPr>
            <w:tcW w:w="754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35B85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</w:t>
            </w:r>
          </w:p>
        </w:tc>
      </w:tr>
      <w:tr w:rsidR="006A1279" w14:paraId="4405740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97173F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149</w:t>
            </w:r>
          </w:p>
        </w:tc>
        <w:tc>
          <w:tcPr>
            <w:tcW w:w="21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63BF80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Praha-Hloubetin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B675C1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Rokytka</w:t>
            </w:r>
          </w:p>
        </w:tc>
        <w:tc>
          <w:tcPr>
            <w:tcW w:w="7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D0484D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1 004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728DF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21,5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BDD87C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26E205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B98C8A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8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518937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–</w:t>
            </w:r>
          </w:p>
        </w:tc>
        <w:tc>
          <w:tcPr>
            <w:tcW w:w="754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09B8DB" w14:textId="77777777" w:rsidR="006A1279" w:rsidRDefault="00CB4625">
            <w:pPr>
              <w:spacing w:after="0" w:line="252" w:lineRule="auto"/>
            </w:pPr>
            <w:r>
              <w:rPr>
                <w:sz w:val="13"/>
              </w:rPr>
              <w:t>1</w:t>
            </w:r>
          </w:p>
        </w:tc>
      </w:tr>
    </w:tbl>
    <w:p w14:paraId="20416C3E" w14:textId="77777777" w:rsidR="006A1279" w:rsidRDefault="006A1279">
      <w:pPr>
        <w:spacing w:after="80" w:line="269" w:lineRule="auto"/>
      </w:pPr>
    </w:p>
    <w:p w14:paraId="474E1A47" w14:textId="550A0EE2" w:rsidR="006A1279" w:rsidRDefault="00CB4625" w:rsidP="003933AA">
      <w:pPr>
        <w:spacing w:after="120" w:line="269" w:lineRule="auto"/>
      </w:pPr>
      <w:r>
        <w:rPr>
          <w:i/>
          <w:color w:val="52514E"/>
          <w:sz w:val="16"/>
        </w:rPr>
        <w:t>Hodnoty u ZÚ: „v zóně“ = bod filiálky leží v ZÚ; „≤ X“ = hranice ZÚ do X m; „–“ = ZÚ do 500 m nestanoveno. Převýšení = terén u filiálky minus hladina toku dle DMR 5G.</w:t>
      </w:r>
    </w:p>
    <w:sectPr w:rsidR="006A1279" w:rsidSect="008B6591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889D" w14:textId="77777777" w:rsidR="000849A5" w:rsidRPr="001204BA" w:rsidRDefault="000849A5" w:rsidP="00CB4C96">
      <w:pPr>
        <w:spacing w:after="0" w:line="240" w:lineRule="auto"/>
      </w:pPr>
      <w:r w:rsidRPr="001204BA">
        <w:separator/>
      </w:r>
    </w:p>
    <w:p w14:paraId="7236A01C" w14:textId="77777777" w:rsidR="000849A5" w:rsidRPr="001204BA" w:rsidRDefault="000849A5"/>
  </w:endnote>
  <w:endnote w:type="continuationSeparator" w:id="0">
    <w:p w14:paraId="5EA4A060" w14:textId="77777777" w:rsidR="000849A5" w:rsidRPr="001204BA" w:rsidRDefault="000849A5" w:rsidP="00CB4C96">
      <w:pPr>
        <w:spacing w:after="0" w:line="240" w:lineRule="auto"/>
      </w:pPr>
      <w:r w:rsidRPr="001204BA">
        <w:continuationSeparator/>
      </w:r>
    </w:p>
    <w:p w14:paraId="6CA97969" w14:textId="77777777" w:rsidR="000849A5" w:rsidRPr="001204BA" w:rsidRDefault="000849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A7AE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B5BA2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22F07" w14:textId="77777777" w:rsidR="000849A5" w:rsidRPr="001204BA" w:rsidRDefault="000849A5" w:rsidP="00CB4C96">
      <w:pPr>
        <w:spacing w:after="0" w:line="240" w:lineRule="auto"/>
      </w:pPr>
      <w:r w:rsidRPr="001204BA">
        <w:separator/>
      </w:r>
    </w:p>
    <w:p w14:paraId="50F2C96D" w14:textId="77777777" w:rsidR="000849A5" w:rsidRPr="001204BA" w:rsidRDefault="000849A5"/>
  </w:footnote>
  <w:footnote w:type="continuationSeparator" w:id="0">
    <w:p w14:paraId="10CCFACC" w14:textId="77777777" w:rsidR="000849A5" w:rsidRPr="001204BA" w:rsidRDefault="000849A5" w:rsidP="00CB4C96">
      <w:pPr>
        <w:spacing w:after="0" w:line="240" w:lineRule="auto"/>
      </w:pPr>
      <w:r w:rsidRPr="001204BA">
        <w:continuationSeparator/>
      </w:r>
    </w:p>
    <w:p w14:paraId="22BE28BF" w14:textId="77777777" w:rsidR="000849A5" w:rsidRPr="001204BA" w:rsidRDefault="000849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3BF7B424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49D50AA4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0D060B99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28C68E77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1F6631D2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0B500A3D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18A57AD6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2E92031B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9A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C49"/>
    <w:rsid w:val="001171C8"/>
    <w:rsid w:val="001204BA"/>
    <w:rsid w:val="001256F1"/>
    <w:rsid w:val="00125ED2"/>
    <w:rsid w:val="00131264"/>
    <w:rsid w:val="00133FBA"/>
    <w:rsid w:val="00136617"/>
    <w:rsid w:val="0014029B"/>
    <w:rsid w:val="00140DAB"/>
    <w:rsid w:val="00141F35"/>
    <w:rsid w:val="00142B58"/>
    <w:rsid w:val="001444BB"/>
    <w:rsid w:val="001447CE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E2C"/>
    <w:rsid w:val="002D4644"/>
    <w:rsid w:val="002D6D92"/>
    <w:rsid w:val="002E089B"/>
    <w:rsid w:val="002E2779"/>
    <w:rsid w:val="002E5150"/>
    <w:rsid w:val="002F22C1"/>
    <w:rsid w:val="002F57E5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33AA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E237B"/>
    <w:rsid w:val="005E3D4D"/>
    <w:rsid w:val="005E404F"/>
    <w:rsid w:val="005E771C"/>
    <w:rsid w:val="005F2A74"/>
    <w:rsid w:val="005F38A4"/>
    <w:rsid w:val="005F6CCF"/>
    <w:rsid w:val="005F7797"/>
    <w:rsid w:val="00603ABD"/>
    <w:rsid w:val="00605721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27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5521"/>
    <w:rsid w:val="00C868C9"/>
    <w:rsid w:val="00C87B98"/>
    <w:rsid w:val="00C917D9"/>
    <w:rsid w:val="00C92D11"/>
    <w:rsid w:val="00C9624E"/>
    <w:rsid w:val="00CA192A"/>
    <w:rsid w:val="00CA66E4"/>
    <w:rsid w:val="00CB4625"/>
    <w:rsid w:val="00CB4C96"/>
    <w:rsid w:val="00CB7549"/>
    <w:rsid w:val="00CC0664"/>
    <w:rsid w:val="00CC1A74"/>
    <w:rsid w:val="00CC1E15"/>
    <w:rsid w:val="00CC29D6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539F1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customXml/itemProps3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15</TotalTime>
  <Pages>5</Pages>
  <Words>1601</Words>
  <Characters>8697</Characters>
  <Application>Microsoft Office Word</Application>
  <DocSecurity>0</DocSecurity>
  <Lines>579</Lines>
  <Paragraphs>572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7</cp:revision>
  <cp:lastPrinted>2025-04-23T12:43:00Z</cp:lastPrinted>
  <dcterms:created xsi:type="dcterms:W3CDTF">2026-09-29T12:52:00Z</dcterms:created>
  <dcterms:modified xsi:type="dcterms:W3CDTF">2026-10-14T07:50:00Z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